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2E0" w:rsidRPr="009658B1" w:rsidRDefault="009658B1">
      <w:pPr>
        <w:rPr>
          <w:rFonts w:ascii="ＭＳ Ｐゴシック" w:eastAsia="ＭＳ Ｐゴシック" w:hAnsi="ＭＳ Ｐゴシック"/>
          <w:b/>
        </w:rPr>
      </w:pPr>
      <w:r w:rsidRPr="009658B1">
        <w:rPr>
          <w:rFonts w:ascii="ＭＳ Ｐゴシック" w:eastAsia="ＭＳ Ｐゴシック" w:hAnsi="ＭＳ Ｐゴシック" w:hint="eastAsia"/>
          <w:b/>
        </w:rPr>
        <w:t>様式第2号の1</w:t>
      </w:r>
    </w:p>
    <w:p w:rsidR="009658B1" w:rsidRDefault="009658B1"/>
    <w:p w:rsidR="009658B1" w:rsidRPr="00270CA3" w:rsidRDefault="000A65F1" w:rsidP="000A65F1">
      <w:pPr>
        <w:jc w:val="center"/>
      </w:pPr>
      <w:r w:rsidRPr="00270CA3">
        <w:rPr>
          <w:rFonts w:hint="eastAsia"/>
          <w:spacing w:val="11"/>
          <w:kern w:val="0"/>
        </w:rPr>
        <w:t>氏名等</w:t>
      </w:r>
      <w:r w:rsidRPr="00270CA3">
        <w:rPr>
          <w:rFonts w:hint="eastAsia"/>
          <w:spacing w:val="11"/>
          <w:kern w:val="0"/>
        </w:rPr>
        <w:t xml:space="preserve"> </w:t>
      </w:r>
      <w:r w:rsidRPr="00270CA3">
        <w:rPr>
          <w:rFonts w:hint="eastAsia"/>
          <w:spacing w:val="11"/>
          <w:kern w:val="0"/>
        </w:rPr>
        <w:t>（防火対象物名称、代表者に関する事項）</w:t>
      </w:r>
      <w:r w:rsidR="009658B1" w:rsidRPr="00270CA3">
        <w:rPr>
          <w:rFonts w:hint="eastAsia"/>
          <w:kern w:val="0"/>
        </w:rPr>
        <w:t>変更届出書</w:t>
      </w:r>
    </w:p>
    <w:p w:rsidR="009658B1" w:rsidRPr="00270CA3" w:rsidRDefault="009658B1"/>
    <w:p w:rsidR="009658B1" w:rsidRPr="00270CA3" w:rsidRDefault="009658B1" w:rsidP="009658B1">
      <w:pPr>
        <w:jc w:val="right"/>
      </w:pPr>
      <w:r w:rsidRPr="00270CA3">
        <w:rPr>
          <w:rFonts w:hint="eastAsia"/>
        </w:rPr>
        <w:t xml:space="preserve">　　年　　月　　日</w:t>
      </w:r>
    </w:p>
    <w:p w:rsidR="009658B1" w:rsidRPr="00270CA3" w:rsidRDefault="009658B1"/>
    <w:p w:rsidR="009658B1" w:rsidRPr="00270CA3" w:rsidRDefault="003551A1">
      <w:r w:rsidRPr="00270CA3">
        <w:rPr>
          <w:rFonts w:hint="eastAsia"/>
          <w:kern w:val="0"/>
        </w:rPr>
        <w:t xml:space="preserve">　　　　　　</w:t>
      </w:r>
      <w:r w:rsidR="008755B0" w:rsidRPr="00270CA3">
        <w:rPr>
          <w:rFonts w:hint="eastAsia"/>
          <w:kern w:val="0"/>
        </w:rPr>
        <w:t xml:space="preserve">　　</w:t>
      </w:r>
      <w:r w:rsidRPr="00270CA3">
        <w:rPr>
          <w:rFonts w:hint="eastAsia"/>
          <w:kern w:val="0"/>
        </w:rPr>
        <w:t xml:space="preserve">　　　　</w:t>
      </w:r>
      <w:r w:rsidR="009658B1" w:rsidRPr="00270CA3">
        <w:rPr>
          <w:rFonts w:hint="eastAsia"/>
        </w:rPr>
        <w:t>殿</w:t>
      </w:r>
    </w:p>
    <w:p w:rsidR="009658B1" w:rsidRPr="00270CA3" w:rsidRDefault="009658B1"/>
    <w:p w:rsidR="009658B1" w:rsidRPr="00270CA3" w:rsidRDefault="009658B1" w:rsidP="009658B1">
      <w:pPr>
        <w:wordWrap w:val="0"/>
        <w:jc w:val="right"/>
      </w:pPr>
      <w:r w:rsidRPr="00270CA3">
        <w:rPr>
          <w:rFonts w:hint="eastAsia"/>
        </w:rPr>
        <w:t xml:space="preserve">届　出　者　</w:t>
      </w:r>
      <w:r w:rsidR="006A31B6" w:rsidRPr="00270CA3">
        <w:rPr>
          <w:rFonts w:hint="eastAsia"/>
        </w:rPr>
        <w:t xml:space="preserve">　</w:t>
      </w:r>
      <w:r w:rsidRPr="00270CA3">
        <w:rPr>
          <w:rFonts w:hint="eastAsia"/>
        </w:rPr>
        <w:t xml:space="preserve">　</w:t>
      </w:r>
      <w:r w:rsidR="006A31B6" w:rsidRPr="00270CA3">
        <w:rPr>
          <w:rFonts w:hint="eastAsia"/>
        </w:rPr>
        <w:t xml:space="preserve">　</w:t>
      </w:r>
      <w:r w:rsidRPr="00270CA3">
        <w:rPr>
          <w:rFonts w:hint="eastAsia"/>
        </w:rPr>
        <w:t xml:space="preserve">　</w:t>
      </w:r>
      <w:r w:rsidR="006A31B6" w:rsidRPr="00270CA3">
        <w:rPr>
          <w:rFonts w:hint="eastAsia"/>
        </w:rPr>
        <w:t xml:space="preserve">　　</w:t>
      </w:r>
      <w:r w:rsidRPr="00270CA3">
        <w:rPr>
          <w:rFonts w:hint="eastAsia"/>
        </w:rPr>
        <w:t xml:space="preserve">　　　　　　　</w:t>
      </w:r>
    </w:p>
    <w:p w:rsidR="009658B1" w:rsidRPr="00270CA3" w:rsidRDefault="009658B1" w:rsidP="006940AF">
      <w:pPr>
        <w:wordWrap w:val="0"/>
        <w:ind w:leftChars="2227" w:left="4677" w:right="840"/>
      </w:pPr>
      <w:r w:rsidRPr="00270CA3">
        <w:rPr>
          <w:rFonts w:hint="eastAsia"/>
        </w:rPr>
        <w:t>住　　所</w:t>
      </w:r>
      <w:r w:rsidR="006940AF" w:rsidRPr="00270CA3">
        <w:rPr>
          <w:rFonts w:hint="eastAsia"/>
        </w:rPr>
        <w:t xml:space="preserve">　</w:t>
      </w:r>
    </w:p>
    <w:p w:rsidR="009658B1" w:rsidRPr="00270CA3" w:rsidRDefault="009658B1" w:rsidP="006940AF">
      <w:pPr>
        <w:wordWrap w:val="0"/>
        <w:ind w:leftChars="2227" w:left="4677" w:right="840"/>
      </w:pPr>
      <w:r w:rsidRPr="00270CA3">
        <w:rPr>
          <w:rFonts w:hint="eastAsia"/>
        </w:rPr>
        <w:t>氏　　名</w:t>
      </w:r>
      <w:r w:rsidR="006940AF" w:rsidRPr="00270CA3">
        <w:rPr>
          <w:rFonts w:hint="eastAsia"/>
        </w:rPr>
        <w:t xml:space="preserve">　</w:t>
      </w:r>
    </w:p>
    <w:p w:rsidR="009658B1" w:rsidRPr="00270CA3" w:rsidRDefault="009658B1" w:rsidP="006940AF">
      <w:pPr>
        <w:wordWrap w:val="0"/>
        <w:ind w:leftChars="2227" w:left="4677" w:right="840"/>
      </w:pPr>
      <w:r w:rsidRPr="00270CA3">
        <w:rPr>
          <w:rFonts w:hint="eastAsia"/>
        </w:rPr>
        <w:t>電話番号</w:t>
      </w:r>
      <w:r w:rsidR="006940AF" w:rsidRPr="00270CA3">
        <w:rPr>
          <w:rFonts w:hint="eastAsia"/>
        </w:rPr>
        <w:t xml:space="preserve">　</w:t>
      </w:r>
    </w:p>
    <w:p w:rsidR="009658B1" w:rsidRPr="00270CA3" w:rsidRDefault="009658B1"/>
    <w:p w:rsidR="009658B1" w:rsidRPr="00270CA3" w:rsidRDefault="009658B1" w:rsidP="005C0497">
      <w:pPr>
        <w:ind w:firstLineChars="100" w:firstLine="210"/>
        <w:jc w:val="left"/>
      </w:pPr>
      <w:r w:rsidRPr="00270CA3">
        <w:rPr>
          <w:rFonts w:hint="eastAsia"/>
          <w:kern w:val="0"/>
        </w:rPr>
        <w:t>下記のとおり</w:t>
      </w:r>
      <w:r w:rsidR="000A65F1" w:rsidRPr="00270CA3">
        <w:rPr>
          <w:rFonts w:hint="eastAsia"/>
          <w:kern w:val="0"/>
        </w:rPr>
        <w:t>氏名等（防火対象物名称又は防火対象物を代表する者に関する事項）を変更したので、届け出ます。</w:t>
      </w:r>
    </w:p>
    <w:p w:rsidR="009658B1" w:rsidRPr="00270CA3" w:rsidRDefault="009658B1"/>
    <w:p w:rsidR="009658B1" w:rsidRPr="00270CA3" w:rsidRDefault="009658B1" w:rsidP="009658B1">
      <w:pPr>
        <w:pStyle w:val="a3"/>
      </w:pPr>
      <w:r w:rsidRPr="00270CA3">
        <w:rPr>
          <w:rFonts w:hint="eastAsia"/>
        </w:rPr>
        <w:t>記</w:t>
      </w:r>
    </w:p>
    <w:p w:rsidR="009658B1" w:rsidRPr="00270CA3" w:rsidRDefault="009658B1" w:rsidP="009658B1"/>
    <w:p w:rsidR="000A65F1" w:rsidRPr="00270CA3" w:rsidRDefault="000A65F1" w:rsidP="000A65F1">
      <w:pPr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旧　　防火対象物名称</w:t>
      </w: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firstLineChars="232" w:firstLine="487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代表する者の住所 （法人の場合は、法人所在地）</w:t>
      </w:r>
    </w:p>
    <w:p w:rsidR="000A65F1" w:rsidRPr="00270CA3" w:rsidRDefault="000A65F1" w:rsidP="000A65F1">
      <w:pPr>
        <w:ind w:firstLineChars="232" w:firstLine="487"/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leftChars="216" w:left="454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代表する者の氏名 （法人の場合は法人名称、代表者）</w:t>
      </w: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firstLineChars="214" w:firstLine="449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  <w:kern w:val="0"/>
        </w:rPr>
        <w:t>代表する者の電話番号</w:t>
      </w:r>
    </w:p>
    <w:p w:rsidR="000A65F1" w:rsidRPr="00270CA3" w:rsidRDefault="000A65F1" w:rsidP="000A65F1">
      <w:pPr>
        <w:ind w:firstLineChars="300" w:firstLine="630"/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新　　防火対象物名称</w:t>
      </w: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firstLineChars="232" w:firstLine="487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代表する者の住所 （法人の場合は、法人所在地）</w:t>
      </w:r>
    </w:p>
    <w:p w:rsidR="000A65F1" w:rsidRPr="00270CA3" w:rsidRDefault="000A65F1" w:rsidP="000A65F1">
      <w:pPr>
        <w:ind w:firstLineChars="232" w:firstLine="487"/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leftChars="216" w:left="454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代表する者の氏名 （法人の場合は法人名称、代表者）</w:t>
      </w: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ind w:firstLineChars="214" w:firstLine="449"/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  <w:kern w:val="0"/>
        </w:rPr>
        <w:t>代表する者の電話番号</w:t>
      </w:r>
    </w:p>
    <w:p w:rsidR="000A65F1" w:rsidRPr="00270CA3" w:rsidRDefault="000A65F1" w:rsidP="000A65F1">
      <w:pPr>
        <w:ind w:firstLineChars="300" w:firstLine="630"/>
        <w:rPr>
          <w:rFonts w:ascii="ＭＳ Ｐ明朝" w:eastAsia="ＭＳ Ｐ明朝" w:hAnsi="ＭＳ Ｐ明朝"/>
        </w:rPr>
      </w:pPr>
    </w:p>
    <w:p w:rsidR="000A65F1" w:rsidRPr="00270CA3" w:rsidRDefault="000A65F1" w:rsidP="000A65F1">
      <w:pPr>
        <w:rPr>
          <w:rFonts w:ascii="ＭＳ Ｐ明朝" w:eastAsia="ＭＳ Ｐ明朝" w:hAnsi="ＭＳ Ｐ明朝"/>
        </w:rPr>
      </w:pPr>
      <w:r w:rsidRPr="00270CA3">
        <w:rPr>
          <w:rFonts w:ascii="ＭＳ Ｐ明朝" w:eastAsia="ＭＳ Ｐ明朝" w:hAnsi="ＭＳ Ｐ明朝" w:hint="eastAsia"/>
        </w:rPr>
        <w:t>変更年月日</w:t>
      </w:r>
    </w:p>
    <w:p w:rsidR="009658B1" w:rsidRPr="000A65F1" w:rsidRDefault="009658B1" w:rsidP="009658B1">
      <w:bookmarkStart w:id="0" w:name="_GoBack"/>
      <w:bookmarkEnd w:id="0"/>
    </w:p>
    <w:p w:rsidR="009658B1" w:rsidRPr="009658B1" w:rsidRDefault="009658B1" w:rsidP="009658B1">
      <w:r>
        <w:rPr>
          <w:rFonts w:hint="eastAsia"/>
        </w:rPr>
        <w:t>備考</w:t>
      </w:r>
      <w:r w:rsidRPr="009658B1">
        <w:rPr>
          <w:rFonts w:ascii="ＭＳ 明朝" w:hAnsi="ＭＳ 明朝" w:hint="eastAsia"/>
        </w:rPr>
        <w:t xml:space="preserve">　この用紙の大きさは、日本</w:t>
      </w:r>
      <w:r w:rsidR="005E046D" w:rsidRPr="00113FB9">
        <w:rPr>
          <w:rFonts w:ascii="ＭＳ 明朝" w:hAnsi="ＭＳ 明朝" w:hint="eastAsia"/>
        </w:rPr>
        <w:t>産業</w:t>
      </w:r>
      <w:r w:rsidRPr="00113FB9">
        <w:rPr>
          <w:rFonts w:ascii="ＭＳ 明朝" w:hAnsi="ＭＳ 明朝" w:hint="eastAsia"/>
        </w:rPr>
        <w:t>規格</w:t>
      </w:r>
      <w:r>
        <w:rPr>
          <w:rFonts w:ascii="ＭＳ 明朝" w:hAnsi="ＭＳ 明朝" w:hint="eastAsia"/>
        </w:rPr>
        <w:t>Ａ</w:t>
      </w:r>
      <w:r w:rsidRPr="009658B1">
        <w:rPr>
          <w:rFonts w:ascii="ＭＳ 明朝" w:hAnsi="ＭＳ 明朝" w:hint="eastAsia"/>
        </w:rPr>
        <w:t>4とすること。</w:t>
      </w:r>
    </w:p>
    <w:sectPr w:rsidR="009658B1" w:rsidRPr="009658B1" w:rsidSect="009658B1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4E3" w:rsidRDefault="005764E3" w:rsidP="00B37CE9">
      <w:r>
        <w:separator/>
      </w:r>
    </w:p>
  </w:endnote>
  <w:endnote w:type="continuationSeparator" w:id="0">
    <w:p w:rsidR="005764E3" w:rsidRDefault="005764E3" w:rsidP="00B3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4E3" w:rsidRDefault="005764E3" w:rsidP="00B37CE9">
      <w:r>
        <w:separator/>
      </w:r>
    </w:p>
  </w:footnote>
  <w:footnote w:type="continuationSeparator" w:id="0">
    <w:p w:rsidR="005764E3" w:rsidRDefault="005764E3" w:rsidP="00B37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3F"/>
    <w:rsid w:val="00024BD6"/>
    <w:rsid w:val="000A65F1"/>
    <w:rsid w:val="000A677C"/>
    <w:rsid w:val="000E73A7"/>
    <w:rsid w:val="00113FB9"/>
    <w:rsid w:val="0011607F"/>
    <w:rsid w:val="001D4917"/>
    <w:rsid w:val="00270CA3"/>
    <w:rsid w:val="002D57E4"/>
    <w:rsid w:val="003551A1"/>
    <w:rsid w:val="00497C1B"/>
    <w:rsid w:val="005764E3"/>
    <w:rsid w:val="00595AB2"/>
    <w:rsid w:val="005C0497"/>
    <w:rsid w:val="005E046D"/>
    <w:rsid w:val="006940AF"/>
    <w:rsid w:val="006A31B6"/>
    <w:rsid w:val="00841B3F"/>
    <w:rsid w:val="008755B0"/>
    <w:rsid w:val="009658B1"/>
    <w:rsid w:val="00A972E0"/>
    <w:rsid w:val="00B37CE9"/>
    <w:rsid w:val="00B7331C"/>
    <w:rsid w:val="00BC25DF"/>
    <w:rsid w:val="00D34847"/>
    <w:rsid w:val="00DC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6F74F73D-2608-48B8-864C-42955D37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E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58B1"/>
    <w:pPr>
      <w:jc w:val="center"/>
    </w:pPr>
  </w:style>
  <w:style w:type="character" w:customStyle="1" w:styleId="a4">
    <w:name w:val="記 (文字)"/>
    <w:basedOn w:val="a0"/>
    <w:link w:val="a3"/>
    <w:uiPriority w:val="99"/>
    <w:rsid w:val="009658B1"/>
  </w:style>
  <w:style w:type="paragraph" w:styleId="a5">
    <w:name w:val="Closing"/>
    <w:basedOn w:val="a"/>
    <w:link w:val="a6"/>
    <w:uiPriority w:val="99"/>
    <w:unhideWhenUsed/>
    <w:rsid w:val="009658B1"/>
    <w:pPr>
      <w:jc w:val="right"/>
    </w:pPr>
  </w:style>
  <w:style w:type="character" w:customStyle="1" w:styleId="a6">
    <w:name w:val="結語 (文字)"/>
    <w:basedOn w:val="a0"/>
    <w:link w:val="a5"/>
    <w:uiPriority w:val="99"/>
    <w:rsid w:val="009658B1"/>
  </w:style>
  <w:style w:type="paragraph" w:styleId="a7">
    <w:name w:val="header"/>
    <w:basedOn w:val="a"/>
    <w:link w:val="a8"/>
    <w:uiPriority w:val="99"/>
    <w:unhideWhenUsed/>
    <w:rsid w:val="00B37C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7CE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37C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7C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298;&#21495;&#12398;&#65297;&#12288;&#27663;&#21517;&#22793;&#26356;&#23626;&#20986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第２号の１　氏名変更届出書</Template>
  <TotalTime>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2020-01-24T05:40:00Z</dcterms:created>
  <dcterms:modified xsi:type="dcterms:W3CDTF">2021-07-16T06:25:00Z</dcterms:modified>
</cp:coreProperties>
</file>