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1752"/>
        <w:gridCol w:w="4323"/>
      </w:tblGrid>
      <w:tr w:rsidR="00486F94" w14:paraId="55FA9DFD" w14:textId="77777777" w:rsidTr="00D67C26">
        <w:trPr>
          <w:trHeight w:val="2150"/>
        </w:trPr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CB96B" w14:textId="77777777" w:rsidR="00486F94" w:rsidRDefault="00486F94" w:rsidP="00A646D9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</w:t>
            </w:r>
            <w:r w:rsidR="00E120E8">
              <w:rPr>
                <w:rFonts w:hint="eastAsia"/>
              </w:rPr>
              <w:t xml:space="preserve">　</w:t>
            </w:r>
          </w:p>
          <w:p w14:paraId="5FF1E342" w14:textId="77777777" w:rsidR="00486F94" w:rsidRDefault="00486F94" w:rsidP="009819E6">
            <w:r w:rsidRPr="001B39A1">
              <w:rPr>
                <w:rFonts w:hint="eastAsia"/>
                <w:kern w:val="0"/>
              </w:rPr>
              <w:t>仲多度南部消防組合</w:t>
            </w:r>
            <w:r w:rsidR="00447974">
              <w:rPr>
                <w:rFonts w:hint="eastAsia"/>
                <w:kern w:val="0"/>
              </w:rPr>
              <w:t>消防本部</w:t>
            </w:r>
            <w:r w:rsidRPr="001B39A1">
              <w:rPr>
                <w:rFonts w:hint="eastAsia"/>
                <w:kern w:val="0"/>
              </w:rPr>
              <w:t>消防長</w:t>
            </w:r>
            <w:r>
              <w:rPr>
                <w:rFonts w:hint="eastAsia"/>
              </w:rPr>
              <w:t xml:space="preserve">　殿</w:t>
            </w:r>
          </w:p>
          <w:p w14:paraId="5DA84D51" w14:textId="77777777" w:rsidR="00486F94" w:rsidRDefault="00486F94" w:rsidP="00A646D9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1CAAFD4F" w14:textId="77777777" w:rsidR="00AC4FFB" w:rsidRDefault="00486F94" w:rsidP="0086180E">
            <w:pPr>
              <w:ind w:leftChars="1905" w:left="4000" w:right="-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住　所</w:t>
            </w:r>
            <w:r w:rsidR="0086180E">
              <w:rPr>
                <w:rFonts w:hint="eastAsia"/>
              </w:rPr>
              <w:t xml:space="preserve">　</w:t>
            </w:r>
          </w:p>
          <w:p w14:paraId="66C49437" w14:textId="77777777" w:rsidR="00486F94" w:rsidRPr="005567B7" w:rsidRDefault="00486F94" w:rsidP="00A646D9">
            <w:pPr>
              <w:ind w:right="-1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（電話</w:t>
            </w:r>
            <w:r w:rsidR="00DF2E2C">
              <w:rPr>
                <w:rFonts w:hint="eastAsia"/>
                <w:lang w:eastAsia="zh-TW"/>
              </w:rPr>
              <w:t xml:space="preserve">　</w:t>
            </w:r>
            <w:r w:rsidR="001B39A1">
              <w:rPr>
                <w:rFonts w:hint="eastAsia"/>
              </w:rPr>
              <w:t xml:space="preserve">　</w:t>
            </w:r>
            <w:r w:rsidR="00F01F9C">
              <w:rPr>
                <w:rFonts w:hint="eastAsia"/>
              </w:rPr>
              <w:t xml:space="preserve">　</w:t>
            </w:r>
            <w:r w:rsidR="00DF2E2C">
              <w:rPr>
                <w:rFonts w:hint="eastAsia"/>
                <w:lang w:eastAsia="zh-TW"/>
              </w:rPr>
              <w:t xml:space="preserve">　　　　　　</w:t>
            </w:r>
            <w:r>
              <w:rPr>
                <w:rFonts w:hint="eastAsia"/>
                <w:lang w:eastAsia="zh-TW"/>
              </w:rPr>
              <w:t>番）</w:t>
            </w:r>
          </w:p>
          <w:p w14:paraId="1E76FDFD" w14:textId="77777777" w:rsidR="004D5B0B" w:rsidRPr="004D5B0B" w:rsidRDefault="00486F94" w:rsidP="0086180E">
            <w:pPr>
              <w:ind w:leftChars="1905" w:left="4000" w:right="105"/>
            </w:pPr>
            <w:r>
              <w:rPr>
                <w:rFonts w:hint="eastAsia"/>
              </w:rPr>
              <w:t>氏　名</w:t>
            </w:r>
            <w:r w:rsidR="00B43C05">
              <w:rPr>
                <w:rFonts w:hint="eastAsia"/>
              </w:rPr>
              <w:t xml:space="preserve">　</w:t>
            </w:r>
          </w:p>
        </w:tc>
      </w:tr>
      <w:tr w:rsidR="002874FD" w14:paraId="338EE368" w14:textId="77777777" w:rsidTr="00D67C26">
        <w:trPr>
          <w:trHeight w:val="778"/>
        </w:trPr>
        <w:tc>
          <w:tcPr>
            <w:tcW w:w="2448" w:type="dxa"/>
            <w:vMerge w:val="restart"/>
            <w:tcBorders>
              <w:left w:val="single" w:sz="4" w:space="0" w:color="auto"/>
            </w:tcBorders>
            <w:vAlign w:val="center"/>
          </w:tcPr>
          <w:p w14:paraId="0A8BCCE7" w14:textId="77777777" w:rsidR="002874FD" w:rsidRDefault="002874FD" w:rsidP="00A646D9">
            <w:pPr>
              <w:jc w:val="distribute"/>
            </w:pPr>
            <w:r>
              <w:rPr>
                <w:rFonts w:hint="eastAsia"/>
              </w:rPr>
              <w:t>発生予定日時</w:t>
            </w:r>
          </w:p>
        </w:tc>
        <w:tc>
          <w:tcPr>
            <w:tcW w:w="6254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3040732A" w14:textId="77777777" w:rsidR="002874FD" w:rsidRDefault="002874FD" w:rsidP="00486F94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自</w:t>
            </w:r>
            <w:r w:rsidR="00AC4FFB">
              <w:rPr>
                <w:rFonts w:hint="eastAsia"/>
              </w:rPr>
              <w:t xml:space="preserve">　</w:t>
            </w:r>
          </w:p>
        </w:tc>
      </w:tr>
      <w:tr w:rsidR="002874FD" w14:paraId="46720891" w14:textId="77777777" w:rsidTr="00D67C26">
        <w:trPr>
          <w:trHeight w:val="745"/>
        </w:trPr>
        <w:tc>
          <w:tcPr>
            <w:tcW w:w="2448" w:type="dxa"/>
            <w:vMerge/>
            <w:tcBorders>
              <w:left w:val="single" w:sz="4" w:space="0" w:color="auto"/>
            </w:tcBorders>
            <w:vAlign w:val="center"/>
          </w:tcPr>
          <w:p w14:paraId="0BB6DBC2" w14:textId="77777777" w:rsidR="002874FD" w:rsidRDefault="002874FD" w:rsidP="00A646D9">
            <w:pPr>
              <w:jc w:val="distribute"/>
            </w:pPr>
          </w:p>
        </w:tc>
        <w:tc>
          <w:tcPr>
            <w:tcW w:w="625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96631" w14:textId="77777777" w:rsidR="002874FD" w:rsidRDefault="002874FD" w:rsidP="00486F94">
            <w:r>
              <w:rPr>
                <w:rFonts w:hint="eastAsia"/>
              </w:rPr>
              <w:t xml:space="preserve">　至</w:t>
            </w:r>
            <w:r w:rsidR="00AC4FFB">
              <w:rPr>
                <w:rFonts w:hint="eastAsia"/>
              </w:rPr>
              <w:t xml:space="preserve">　</w:t>
            </w:r>
          </w:p>
        </w:tc>
      </w:tr>
      <w:tr w:rsidR="00486F94" w14:paraId="25EA20FC" w14:textId="77777777" w:rsidTr="00D67C26">
        <w:trPr>
          <w:trHeight w:val="952"/>
        </w:trPr>
        <w:tc>
          <w:tcPr>
            <w:tcW w:w="2448" w:type="dxa"/>
            <w:tcBorders>
              <w:left w:val="single" w:sz="4" w:space="0" w:color="auto"/>
            </w:tcBorders>
            <w:vAlign w:val="center"/>
          </w:tcPr>
          <w:p w14:paraId="1FBF874F" w14:textId="77777777" w:rsidR="00486F94" w:rsidRDefault="00486F94" w:rsidP="00A646D9">
            <w:pPr>
              <w:jc w:val="distribute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62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B69E78" w14:textId="77777777" w:rsidR="00486F94" w:rsidRDefault="00486F94" w:rsidP="00A646D9">
            <w:pPr>
              <w:jc w:val="center"/>
            </w:pPr>
          </w:p>
        </w:tc>
      </w:tr>
      <w:tr w:rsidR="00486F94" w14:paraId="3C0F8424" w14:textId="77777777" w:rsidTr="00D67C26">
        <w:trPr>
          <w:trHeight w:val="1174"/>
        </w:trPr>
        <w:tc>
          <w:tcPr>
            <w:tcW w:w="2448" w:type="dxa"/>
            <w:tcBorders>
              <w:left w:val="single" w:sz="4" w:space="0" w:color="auto"/>
            </w:tcBorders>
            <w:vAlign w:val="center"/>
          </w:tcPr>
          <w:p w14:paraId="220030A6" w14:textId="77777777" w:rsidR="00486F94" w:rsidRDefault="00486F94" w:rsidP="00A646D9">
            <w:pPr>
              <w:jc w:val="distribute"/>
            </w:pPr>
            <w:r>
              <w:rPr>
                <w:rFonts w:hint="eastAsia"/>
              </w:rPr>
              <w:t>燃焼物品名</w:t>
            </w:r>
          </w:p>
          <w:p w14:paraId="7C57269E" w14:textId="77777777" w:rsidR="00486F94" w:rsidRDefault="00486F94" w:rsidP="00A646D9">
            <w:pPr>
              <w:jc w:val="distribute"/>
            </w:pPr>
            <w:r>
              <w:rPr>
                <w:rFonts w:hint="eastAsia"/>
              </w:rPr>
              <w:t>及び数量</w:t>
            </w:r>
          </w:p>
        </w:tc>
        <w:tc>
          <w:tcPr>
            <w:tcW w:w="6254" w:type="dxa"/>
            <w:gridSpan w:val="2"/>
            <w:tcBorders>
              <w:right w:val="single" w:sz="4" w:space="0" w:color="auto"/>
            </w:tcBorders>
            <w:vAlign w:val="center"/>
          </w:tcPr>
          <w:p w14:paraId="36718531" w14:textId="77777777" w:rsidR="00486F94" w:rsidRDefault="00486F94" w:rsidP="00A646D9">
            <w:pPr>
              <w:jc w:val="center"/>
            </w:pPr>
          </w:p>
        </w:tc>
      </w:tr>
      <w:tr w:rsidR="00486F94" w14:paraId="3FAD2CDC" w14:textId="77777777" w:rsidTr="00D67C26">
        <w:trPr>
          <w:trHeight w:val="901"/>
        </w:trPr>
        <w:tc>
          <w:tcPr>
            <w:tcW w:w="2448" w:type="dxa"/>
            <w:tcBorders>
              <w:left w:val="single" w:sz="4" w:space="0" w:color="auto"/>
            </w:tcBorders>
            <w:vAlign w:val="center"/>
          </w:tcPr>
          <w:p w14:paraId="3A4D1CAA" w14:textId="77777777" w:rsidR="00486F94" w:rsidRDefault="00486F94" w:rsidP="00A646D9">
            <w:pPr>
              <w:jc w:val="distribute"/>
            </w:pPr>
            <w:r>
              <w:rPr>
                <w:rFonts w:hint="eastAsia"/>
              </w:rPr>
              <w:t>目的</w:t>
            </w:r>
          </w:p>
        </w:tc>
        <w:tc>
          <w:tcPr>
            <w:tcW w:w="6254" w:type="dxa"/>
            <w:gridSpan w:val="2"/>
            <w:tcBorders>
              <w:right w:val="single" w:sz="4" w:space="0" w:color="auto"/>
            </w:tcBorders>
            <w:vAlign w:val="center"/>
          </w:tcPr>
          <w:p w14:paraId="3B517974" w14:textId="77777777" w:rsidR="00486F94" w:rsidRDefault="00486F94" w:rsidP="00A646D9">
            <w:pPr>
              <w:jc w:val="center"/>
            </w:pPr>
          </w:p>
        </w:tc>
      </w:tr>
      <w:tr w:rsidR="00486F94" w14:paraId="03C5C324" w14:textId="77777777" w:rsidTr="00D67C26">
        <w:trPr>
          <w:trHeight w:val="1136"/>
        </w:trPr>
        <w:tc>
          <w:tcPr>
            <w:tcW w:w="2448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19EC5F7" w14:textId="77777777" w:rsidR="00486F94" w:rsidRDefault="00486F94" w:rsidP="00A646D9">
            <w:pPr>
              <w:jc w:val="distribute"/>
            </w:pPr>
            <w:r>
              <w:rPr>
                <w:rFonts w:hint="eastAsia"/>
              </w:rPr>
              <w:t>その他</w:t>
            </w:r>
          </w:p>
          <w:p w14:paraId="731D90F5" w14:textId="77777777" w:rsidR="00486F94" w:rsidRDefault="00486F94" w:rsidP="00A646D9">
            <w:pPr>
              <w:jc w:val="distribute"/>
            </w:pPr>
            <w:r>
              <w:rPr>
                <w:rFonts w:hint="eastAsia"/>
              </w:rPr>
              <w:t>必要な事項</w:t>
            </w:r>
          </w:p>
        </w:tc>
        <w:tc>
          <w:tcPr>
            <w:tcW w:w="625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04F0D80" w14:textId="77777777" w:rsidR="00486F94" w:rsidRDefault="00486F94" w:rsidP="00A646D9">
            <w:pPr>
              <w:jc w:val="center"/>
            </w:pPr>
          </w:p>
        </w:tc>
      </w:tr>
      <w:tr w:rsidR="00486F94" w14:paraId="25F27F2B" w14:textId="77777777" w:rsidTr="00D67C26">
        <w:trPr>
          <w:trHeight w:val="540"/>
        </w:trPr>
        <w:tc>
          <w:tcPr>
            <w:tcW w:w="4248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54DBF52C" w14:textId="77777777" w:rsidR="00486F94" w:rsidRDefault="00486F94" w:rsidP="00A646D9">
            <w:pPr>
              <w:jc w:val="center"/>
            </w:pPr>
            <w:r>
              <w:rPr>
                <w:rFonts w:hint="eastAsia"/>
              </w:rPr>
              <w:t>※</w:t>
            </w:r>
            <w:r w:rsidR="00CB170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受</w:t>
            </w:r>
            <w:r w:rsidR="00CB170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付</w:t>
            </w:r>
            <w:r w:rsidR="00CB170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欄</w:t>
            </w:r>
          </w:p>
        </w:tc>
        <w:tc>
          <w:tcPr>
            <w:tcW w:w="445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5598290" w14:textId="77777777" w:rsidR="00486F94" w:rsidRDefault="00486F94" w:rsidP="00A646D9">
            <w:pPr>
              <w:jc w:val="center"/>
            </w:pPr>
            <w:r>
              <w:rPr>
                <w:rFonts w:hint="eastAsia"/>
              </w:rPr>
              <w:t>※</w:t>
            </w:r>
            <w:r w:rsidR="00CB1705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経</w:t>
            </w:r>
            <w:r w:rsidR="00CB1705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過</w:t>
            </w:r>
            <w:r w:rsidR="00CB1705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欄</w:t>
            </w:r>
          </w:p>
        </w:tc>
      </w:tr>
      <w:tr w:rsidR="00486F94" w14:paraId="075E9D74" w14:textId="77777777" w:rsidTr="00D67C26">
        <w:trPr>
          <w:trHeight w:val="1963"/>
        </w:trPr>
        <w:tc>
          <w:tcPr>
            <w:tcW w:w="4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5894" w14:textId="77777777" w:rsidR="00486F94" w:rsidRDefault="00486F94" w:rsidP="00A646D9">
            <w:pPr>
              <w:jc w:val="center"/>
            </w:pPr>
          </w:p>
        </w:tc>
        <w:tc>
          <w:tcPr>
            <w:tcW w:w="4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1C4D" w14:textId="77777777" w:rsidR="00486F94" w:rsidRDefault="00486F94" w:rsidP="00A646D9">
            <w:pPr>
              <w:jc w:val="center"/>
            </w:pPr>
          </w:p>
        </w:tc>
      </w:tr>
    </w:tbl>
    <w:p w14:paraId="53CB18B2" w14:textId="77777777" w:rsidR="00486F94" w:rsidRPr="002D4A78" w:rsidRDefault="00486F94" w:rsidP="00486F94">
      <w:pPr>
        <w:rPr>
          <w:rFonts w:ascii="ＭＳ 明朝" w:hAnsi="ＭＳ 明朝"/>
        </w:rPr>
      </w:pPr>
      <w:r w:rsidRPr="002D4A78">
        <w:rPr>
          <w:rFonts w:ascii="ＭＳ 明朝" w:hAnsi="ＭＳ 明朝" w:hint="eastAsia"/>
        </w:rPr>
        <w:t>備考</w:t>
      </w:r>
      <w:r w:rsidR="0075161D" w:rsidRPr="002D4A78">
        <w:rPr>
          <w:rFonts w:ascii="ＭＳ 明朝" w:hAnsi="ＭＳ 明朝" w:hint="eastAsia"/>
        </w:rPr>
        <w:t xml:space="preserve"> </w:t>
      </w:r>
      <w:r w:rsidRPr="002D4A78">
        <w:rPr>
          <w:rFonts w:ascii="ＭＳ 明朝" w:hAnsi="ＭＳ 明朝" w:hint="eastAsia"/>
        </w:rPr>
        <w:t>1</w:t>
      </w:r>
      <w:r w:rsidR="0075161D" w:rsidRPr="002D4A78">
        <w:rPr>
          <w:rFonts w:ascii="ＭＳ 明朝" w:hAnsi="ＭＳ 明朝" w:hint="eastAsia"/>
        </w:rPr>
        <w:t xml:space="preserve">  </w:t>
      </w:r>
      <w:r w:rsidRPr="002D4A78">
        <w:rPr>
          <w:rFonts w:ascii="ＭＳ 明朝" w:hAnsi="ＭＳ 明朝" w:hint="eastAsia"/>
        </w:rPr>
        <w:t>この用紙の大きさは、日本</w:t>
      </w:r>
      <w:r w:rsidR="00A437C1" w:rsidRPr="0086180E">
        <w:rPr>
          <w:rFonts w:ascii="ＭＳ 明朝" w:hAnsi="ＭＳ 明朝" w:hint="eastAsia"/>
        </w:rPr>
        <w:t>産業</w:t>
      </w:r>
      <w:r w:rsidRPr="0086180E">
        <w:rPr>
          <w:rFonts w:ascii="ＭＳ 明朝" w:hAnsi="ＭＳ 明朝" w:hint="eastAsia"/>
        </w:rPr>
        <w:t>規</w:t>
      </w:r>
      <w:r w:rsidRPr="002D4A78">
        <w:rPr>
          <w:rFonts w:ascii="ＭＳ 明朝" w:hAnsi="ＭＳ 明朝" w:hint="eastAsia"/>
        </w:rPr>
        <w:t>格</w:t>
      </w:r>
      <w:r w:rsidRPr="009730BE">
        <w:rPr>
          <w:rFonts w:ascii="ＭＳ 明朝" w:hAnsi="ＭＳ 明朝" w:hint="eastAsia"/>
        </w:rPr>
        <w:t>Ａ</w:t>
      </w:r>
      <w:r w:rsidR="00AC4FFB" w:rsidRPr="009730BE">
        <w:rPr>
          <w:rFonts w:ascii="ＭＳ 明朝" w:hAnsi="ＭＳ 明朝" w:hint="eastAsia"/>
        </w:rPr>
        <w:t>4</w:t>
      </w:r>
      <w:r w:rsidRPr="002D4A78">
        <w:rPr>
          <w:rFonts w:ascii="ＭＳ 明朝" w:hAnsi="ＭＳ 明朝" w:hint="eastAsia"/>
        </w:rPr>
        <w:t>とすること。</w:t>
      </w:r>
    </w:p>
    <w:p w14:paraId="317F4F4A" w14:textId="77777777" w:rsidR="00486F94" w:rsidRPr="002D4A78" w:rsidRDefault="0075161D" w:rsidP="0075161D">
      <w:pPr>
        <w:ind w:firstLineChars="250" w:firstLine="525"/>
        <w:rPr>
          <w:rFonts w:ascii="ＭＳ 明朝" w:hAnsi="ＭＳ 明朝"/>
        </w:rPr>
      </w:pPr>
      <w:r w:rsidRPr="002D4A78">
        <w:rPr>
          <w:rFonts w:ascii="ＭＳ 明朝" w:hAnsi="ＭＳ 明朝" w:hint="eastAsia"/>
        </w:rPr>
        <w:t xml:space="preserve">2  </w:t>
      </w:r>
      <w:r w:rsidR="00486F94" w:rsidRPr="002D4A78">
        <w:rPr>
          <w:rFonts w:ascii="ＭＳ 明朝" w:hAnsi="ＭＳ 明朝" w:hint="eastAsia"/>
        </w:rPr>
        <w:t>法人にあっては、その名称、代表者氏名、主たる事務所の所在地を記入すること。</w:t>
      </w:r>
    </w:p>
    <w:p w14:paraId="7C118F90" w14:textId="77777777" w:rsidR="00486F94" w:rsidRPr="002D4A78" w:rsidRDefault="0075161D" w:rsidP="0075161D">
      <w:pPr>
        <w:ind w:firstLineChars="250" w:firstLine="525"/>
        <w:rPr>
          <w:rFonts w:ascii="ＭＳ 明朝" w:hAnsi="ＭＳ 明朝"/>
        </w:rPr>
      </w:pPr>
      <w:r w:rsidRPr="002D4A78">
        <w:rPr>
          <w:rFonts w:ascii="ＭＳ 明朝" w:hAnsi="ＭＳ 明朝" w:hint="eastAsia"/>
        </w:rPr>
        <w:t xml:space="preserve">3  </w:t>
      </w:r>
      <w:r w:rsidR="00486F94" w:rsidRPr="002D4A78">
        <w:rPr>
          <w:rFonts w:ascii="ＭＳ 明朝" w:hAnsi="ＭＳ 明朝" w:hint="eastAsia"/>
        </w:rPr>
        <w:t>その他必要な事項欄には、消火準備の概要その他参考事項を記入すること。</w:t>
      </w:r>
    </w:p>
    <w:p w14:paraId="48BD84AB" w14:textId="77777777" w:rsidR="00486F94" w:rsidRPr="002D4A78" w:rsidRDefault="002D4A78" w:rsidP="002D4A78">
      <w:pPr>
        <w:ind w:firstLineChars="250" w:firstLine="52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4　</w:t>
      </w:r>
      <w:r w:rsidR="00486F94" w:rsidRPr="002D4A78">
        <w:rPr>
          <w:rFonts w:ascii="ＭＳ 明朝" w:hAnsi="ＭＳ 明朝" w:hint="eastAsia"/>
        </w:rPr>
        <w:t>※印の欄は、記入しないこと。</w:t>
      </w:r>
    </w:p>
    <w:p w14:paraId="2997699E" w14:textId="77777777" w:rsidR="00486F94" w:rsidRPr="00486F94" w:rsidRDefault="00486F94"/>
    <w:sectPr w:rsidR="00486F94" w:rsidRPr="00486F9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46CB2" w14:textId="77777777" w:rsidR="00BC53E0" w:rsidRDefault="00BC53E0">
      <w:r>
        <w:separator/>
      </w:r>
    </w:p>
  </w:endnote>
  <w:endnote w:type="continuationSeparator" w:id="0">
    <w:p w14:paraId="504DCD14" w14:textId="77777777" w:rsidR="00BC53E0" w:rsidRDefault="00BC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CFEC4" w14:textId="77777777" w:rsidR="00BC53E0" w:rsidRDefault="00BC53E0">
      <w:r>
        <w:separator/>
      </w:r>
    </w:p>
  </w:footnote>
  <w:footnote w:type="continuationSeparator" w:id="0">
    <w:p w14:paraId="79A86F0B" w14:textId="77777777" w:rsidR="00BC53E0" w:rsidRDefault="00BC5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C238" w14:textId="77777777" w:rsidR="00CB1705" w:rsidRPr="003A134D" w:rsidRDefault="00CB1705">
    <w:pPr>
      <w:pStyle w:val="a4"/>
      <w:rPr>
        <w:rFonts w:ascii="ＭＳ Ｐゴシック" w:eastAsia="ＭＳ Ｐゴシック" w:hAnsi="ＭＳ Ｐゴシック"/>
        <w:b/>
      </w:rPr>
    </w:pPr>
    <w:r w:rsidRPr="003A134D">
      <w:rPr>
        <w:rFonts w:ascii="ＭＳ Ｐゴシック" w:eastAsia="ＭＳ Ｐゴシック" w:hAnsi="ＭＳ Ｐゴシック" w:hint="eastAsia"/>
        <w:b/>
      </w:rPr>
      <w:t>様式第7号</w:t>
    </w:r>
  </w:p>
  <w:p w14:paraId="6B8DBC60" w14:textId="77777777" w:rsidR="00CB1705" w:rsidRDefault="00CB1705">
    <w:pPr>
      <w:pStyle w:val="a4"/>
    </w:pPr>
  </w:p>
  <w:p w14:paraId="3780AD81" w14:textId="6F460670" w:rsidR="00CB1705" w:rsidRDefault="00CB1705" w:rsidP="001A2F41">
    <w:pPr>
      <w:pStyle w:val="a4"/>
      <w:ind w:firstLineChars="405" w:firstLine="850"/>
      <w:jc w:val="left"/>
    </w:pPr>
    <w:r w:rsidRPr="001A2F41">
      <w:rPr>
        <w:rFonts w:hint="eastAsia"/>
        <w:kern w:val="0"/>
      </w:rPr>
      <w:t>火災とまぎらわしい煙又は火炎</w:t>
    </w:r>
    <w:r w:rsidR="001A2F41">
      <w:rPr>
        <w:rFonts w:hint="eastAsia"/>
        <w:kern w:val="0"/>
      </w:rPr>
      <w:t>を発する</w:t>
    </w:r>
  </w:p>
  <w:p w14:paraId="5E8D06CD" w14:textId="728E22CF" w:rsidR="00CB1705" w:rsidRDefault="00CB1705" w:rsidP="00486F94">
    <w:pPr>
      <w:pStyle w:val="a4"/>
      <w:jc w:val="center"/>
    </w:pPr>
    <w:r>
      <w:rPr>
        <w:rFonts w:hint="eastAsia"/>
      </w:rPr>
      <w:t xml:space="preserve">　　　　　　　　　　　　　</w:t>
    </w:r>
    <w:r w:rsidR="001A2F41">
      <w:rPr>
        <w:rFonts w:hint="eastAsia"/>
      </w:rPr>
      <w:t xml:space="preserve">　　　　　</w:t>
    </w:r>
    <w:r w:rsidRPr="001A2F41">
      <w:rPr>
        <w:rFonts w:hint="eastAsia"/>
        <w:spacing w:val="105"/>
        <w:kern w:val="0"/>
        <w:fitText w:val="1050" w:id="-349975552"/>
      </w:rPr>
      <w:t>届出</w:t>
    </w:r>
    <w:r w:rsidRPr="001A2F41">
      <w:rPr>
        <w:rFonts w:hint="eastAsia"/>
        <w:kern w:val="0"/>
        <w:fitText w:val="1050" w:id="-349975552"/>
      </w:rPr>
      <w:t>書</w:t>
    </w:r>
  </w:p>
  <w:p w14:paraId="634AD79D" w14:textId="278743A8" w:rsidR="00CB1705" w:rsidRDefault="00CB1705" w:rsidP="001A2F41">
    <w:pPr>
      <w:pStyle w:val="a4"/>
      <w:ind w:firstLineChars="405" w:firstLine="850"/>
      <w:rPr>
        <w:kern w:val="0"/>
      </w:rPr>
    </w:pPr>
    <w:r w:rsidRPr="001A2F41">
      <w:rPr>
        <w:rFonts w:hint="eastAsia"/>
        <w:kern w:val="0"/>
      </w:rPr>
      <w:t>おそれのある行為</w:t>
    </w:r>
    <w:r w:rsidR="001A2F41" w:rsidRPr="001A2F41">
      <w:rPr>
        <w:rFonts w:hint="eastAsia"/>
        <w:kern w:val="0"/>
      </w:rPr>
      <w:t>（</w:t>
    </w:r>
    <w:r w:rsidR="001A2F41">
      <w:rPr>
        <w:rFonts w:hint="eastAsia"/>
        <w:kern w:val="0"/>
      </w:rPr>
      <w:t>たき火を含む。）</w:t>
    </w:r>
    <w:r w:rsidRPr="001A2F41">
      <w:rPr>
        <w:rFonts w:hint="eastAsia"/>
        <w:kern w:val="0"/>
      </w:rPr>
      <w:t>の</w:t>
    </w:r>
  </w:p>
  <w:p w14:paraId="493E8684" w14:textId="77777777" w:rsidR="00CB1705" w:rsidRPr="00486F94" w:rsidRDefault="00CB1705" w:rsidP="00486F94">
    <w:pPr>
      <w:pStyle w:val="a4"/>
      <w:ind w:firstLineChars="550" w:firstLine="115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2339"/>
    <w:multiLevelType w:val="hybridMultilevel"/>
    <w:tmpl w:val="D9481D18"/>
    <w:lvl w:ilvl="0" w:tplc="A93CCEAA">
      <w:start w:val="2"/>
      <w:numFmt w:val="decimal"/>
      <w:lvlText w:val="%1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1A0D2BD1"/>
    <w:multiLevelType w:val="hybridMultilevel"/>
    <w:tmpl w:val="649C2B76"/>
    <w:lvl w:ilvl="0" w:tplc="75D84542">
      <w:start w:val="4"/>
      <w:numFmt w:val="decimal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num w:numId="1" w16cid:durableId="1337925774">
    <w:abstractNumId w:val="0"/>
  </w:num>
  <w:num w:numId="2" w16cid:durableId="1837258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114"/>
    <w:rsid w:val="00051B51"/>
    <w:rsid w:val="00175655"/>
    <w:rsid w:val="001A2F41"/>
    <w:rsid w:val="001B39A1"/>
    <w:rsid w:val="001F3BC2"/>
    <w:rsid w:val="00256D1D"/>
    <w:rsid w:val="0026707B"/>
    <w:rsid w:val="00274D33"/>
    <w:rsid w:val="002874FD"/>
    <w:rsid w:val="002D4A78"/>
    <w:rsid w:val="00330759"/>
    <w:rsid w:val="00364A09"/>
    <w:rsid w:val="0038548B"/>
    <w:rsid w:val="003A134D"/>
    <w:rsid w:val="00447974"/>
    <w:rsid w:val="00486F94"/>
    <w:rsid w:val="004D5B0B"/>
    <w:rsid w:val="0057663A"/>
    <w:rsid w:val="005A3B0B"/>
    <w:rsid w:val="005C07D4"/>
    <w:rsid w:val="006279FE"/>
    <w:rsid w:val="006919A5"/>
    <w:rsid w:val="006D2697"/>
    <w:rsid w:val="0075161D"/>
    <w:rsid w:val="00842C58"/>
    <w:rsid w:val="0086180E"/>
    <w:rsid w:val="00881B42"/>
    <w:rsid w:val="009009DD"/>
    <w:rsid w:val="00934114"/>
    <w:rsid w:val="009730BE"/>
    <w:rsid w:val="00974944"/>
    <w:rsid w:val="009819E6"/>
    <w:rsid w:val="00A437C1"/>
    <w:rsid w:val="00A646D9"/>
    <w:rsid w:val="00AC4FFB"/>
    <w:rsid w:val="00AE15A2"/>
    <w:rsid w:val="00B43C05"/>
    <w:rsid w:val="00BC53E0"/>
    <w:rsid w:val="00BE43E6"/>
    <w:rsid w:val="00C54C65"/>
    <w:rsid w:val="00CB1705"/>
    <w:rsid w:val="00D4679D"/>
    <w:rsid w:val="00D67C26"/>
    <w:rsid w:val="00DB1FBB"/>
    <w:rsid w:val="00DF2E2C"/>
    <w:rsid w:val="00E120E8"/>
    <w:rsid w:val="00F01F9C"/>
    <w:rsid w:val="00F7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68E6EB"/>
  <w15:docId w15:val="{AC9B78CA-EDF7-4CC4-859E-2926BFB0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6F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86F9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86F9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20210;&#22810;&#24230;&#21335;&#37096;&#28040;&#38450;&#32068;&#21512;&#28779;&#28797;&#20104;&#38450;&#26465;&#20363;&#26045;&#34892;&#35215;&#21063;&#21450;&#12403;&#21578;&#31034;(&#20363;&#35215;&#38598;&#22793;&#26356;&#29992;&#65289;\3.&#12381;&#12398;&#20182;\&#26465;&#20363;&#38306;&#20418;\&#31532;&#65303;&#21495;&#12288;&#28779;&#28797;&#12392;&#12414;&#12366;&#12425;&#12431;&#12375;&#12356;&#29017;&#12398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第７号　火災とまぎらわしい煙の届出書.dot</Template>
  <TotalTime>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Hewlett-Packard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2016-05-12T01:45:00Z</cp:lastPrinted>
  <dcterms:created xsi:type="dcterms:W3CDTF">2023-09-27T10:22:00Z</dcterms:created>
  <dcterms:modified xsi:type="dcterms:W3CDTF">2025-12-25T00:42:00Z</dcterms:modified>
</cp:coreProperties>
</file>