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2100"/>
        <w:gridCol w:w="4325"/>
      </w:tblGrid>
      <w:tr w:rsidR="00E60826" w14:paraId="2C3CFDC7" w14:textId="77777777" w:rsidTr="00804BCA">
        <w:trPr>
          <w:trHeight w:val="1790"/>
        </w:trPr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BB9C2" w14:textId="77777777" w:rsidR="00E60826" w:rsidRDefault="00E60826" w:rsidP="000D14DE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　</w:t>
            </w:r>
          </w:p>
          <w:p w14:paraId="5B82157A" w14:textId="77777777" w:rsidR="00E60826" w:rsidRDefault="00E60826" w:rsidP="009A7A6D">
            <w:pPr>
              <w:ind w:firstLineChars="50" w:firstLine="90"/>
            </w:pPr>
            <w:r w:rsidRPr="005101AC">
              <w:rPr>
                <w:rFonts w:hint="eastAsia"/>
                <w:w w:val="86"/>
                <w:kern w:val="0"/>
                <w:fitText w:val="2898" w:id="-351544064"/>
              </w:rPr>
              <w:t>仲多度南部消防組合</w:t>
            </w:r>
            <w:r w:rsidR="005101AC" w:rsidRPr="005101AC">
              <w:rPr>
                <w:rFonts w:hint="eastAsia"/>
                <w:w w:val="86"/>
                <w:kern w:val="0"/>
                <w:fitText w:val="2898" w:id="-351544064"/>
              </w:rPr>
              <w:t>消防本部</w:t>
            </w:r>
            <w:r w:rsidRPr="005101AC">
              <w:rPr>
                <w:rFonts w:hint="eastAsia"/>
                <w:w w:val="86"/>
                <w:kern w:val="0"/>
                <w:fitText w:val="2898" w:id="-351544064"/>
              </w:rPr>
              <w:t>消防</w:t>
            </w:r>
            <w:r w:rsidRPr="005101AC">
              <w:rPr>
                <w:rFonts w:hint="eastAsia"/>
                <w:spacing w:val="5"/>
                <w:w w:val="86"/>
                <w:kern w:val="0"/>
                <w:fitText w:val="2898" w:id="-351544064"/>
              </w:rPr>
              <w:t>長</w:t>
            </w:r>
            <w:r>
              <w:rPr>
                <w:rFonts w:hint="eastAsia"/>
              </w:rPr>
              <w:t xml:space="preserve">　　殿</w:t>
            </w:r>
          </w:p>
          <w:p w14:paraId="287EC688" w14:textId="77777777" w:rsidR="00E60826" w:rsidRDefault="00E60826" w:rsidP="000D14DE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229327C0" w14:textId="77777777" w:rsidR="006B45FE" w:rsidRDefault="006B45FE" w:rsidP="00F43B9D">
            <w:pPr>
              <w:ind w:leftChars="1838" w:left="3860" w:right="-1"/>
            </w:pPr>
            <w:r>
              <w:rPr>
                <w:rFonts w:hint="eastAsia"/>
              </w:rPr>
              <w:t>住　所</w:t>
            </w:r>
            <w:r w:rsidR="00F43B9D">
              <w:rPr>
                <w:rFonts w:hint="eastAsia"/>
              </w:rPr>
              <w:t xml:space="preserve">　</w:t>
            </w:r>
          </w:p>
          <w:p w14:paraId="0268AA26" w14:textId="77777777" w:rsidR="00E60826" w:rsidRPr="005567B7" w:rsidRDefault="00E60826" w:rsidP="000D14DE">
            <w:pPr>
              <w:ind w:right="-1"/>
              <w:jc w:val="right"/>
            </w:pPr>
            <w:r>
              <w:rPr>
                <w:rFonts w:hint="eastAsia"/>
              </w:rPr>
              <w:t>（電話</w:t>
            </w:r>
            <w:r w:rsidR="00334441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番）</w:t>
            </w:r>
          </w:p>
          <w:p w14:paraId="04542C88" w14:textId="77777777" w:rsidR="00E60826" w:rsidRDefault="00E60826" w:rsidP="00F43B9D">
            <w:pPr>
              <w:ind w:leftChars="1838" w:left="3860" w:right="105"/>
            </w:pPr>
            <w:r>
              <w:rPr>
                <w:rFonts w:hint="eastAsia"/>
              </w:rPr>
              <w:t xml:space="preserve">氏　名　</w:t>
            </w:r>
          </w:p>
        </w:tc>
      </w:tr>
      <w:tr w:rsidR="0081629A" w14:paraId="5279C774" w14:textId="77777777" w:rsidTr="00804BCA">
        <w:trPr>
          <w:trHeight w:val="703"/>
        </w:trPr>
        <w:tc>
          <w:tcPr>
            <w:tcW w:w="2088" w:type="dxa"/>
            <w:vMerge w:val="restart"/>
            <w:tcBorders>
              <w:left w:val="single" w:sz="4" w:space="0" w:color="auto"/>
            </w:tcBorders>
            <w:vAlign w:val="center"/>
          </w:tcPr>
          <w:p w14:paraId="3AE097BF" w14:textId="77777777" w:rsidR="0081629A" w:rsidRDefault="0081629A" w:rsidP="000D14DE">
            <w:pPr>
              <w:jc w:val="distribute"/>
            </w:pPr>
            <w:r>
              <w:rPr>
                <w:rFonts w:hint="eastAsia"/>
              </w:rPr>
              <w:t>工事予定日時</w:t>
            </w:r>
          </w:p>
        </w:tc>
        <w:tc>
          <w:tcPr>
            <w:tcW w:w="661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52A4A86" w14:textId="77777777" w:rsidR="0081629A" w:rsidRDefault="0081629A" w:rsidP="00E60826">
            <w:r>
              <w:rPr>
                <w:rFonts w:hint="eastAsia"/>
              </w:rPr>
              <w:t xml:space="preserve">　自</w:t>
            </w:r>
          </w:p>
        </w:tc>
      </w:tr>
      <w:tr w:rsidR="0081629A" w14:paraId="28034DAA" w14:textId="77777777" w:rsidTr="00804BCA">
        <w:trPr>
          <w:trHeight w:val="696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E57FA3" w14:textId="77777777" w:rsidR="0081629A" w:rsidRDefault="0081629A" w:rsidP="000D14DE">
            <w:pPr>
              <w:jc w:val="distribute"/>
            </w:pPr>
          </w:p>
        </w:tc>
        <w:tc>
          <w:tcPr>
            <w:tcW w:w="6614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135E6988" w14:textId="77777777" w:rsidR="0081629A" w:rsidRDefault="0081629A" w:rsidP="00E60826">
            <w:r>
              <w:rPr>
                <w:rFonts w:hint="eastAsia"/>
              </w:rPr>
              <w:t xml:space="preserve">　至</w:t>
            </w:r>
          </w:p>
        </w:tc>
      </w:tr>
      <w:tr w:rsidR="0081629A" w14:paraId="576EA28B" w14:textId="77777777" w:rsidTr="00804BCA">
        <w:trPr>
          <w:trHeight w:val="1257"/>
        </w:trPr>
        <w:tc>
          <w:tcPr>
            <w:tcW w:w="2088" w:type="dxa"/>
            <w:tcBorders>
              <w:left w:val="single" w:sz="4" w:space="0" w:color="auto"/>
            </w:tcBorders>
            <w:vAlign w:val="center"/>
          </w:tcPr>
          <w:p w14:paraId="21C742A2" w14:textId="77777777" w:rsidR="0081629A" w:rsidRDefault="0081629A" w:rsidP="000D14DE">
            <w:pPr>
              <w:jc w:val="distribute"/>
            </w:pPr>
            <w:r>
              <w:rPr>
                <w:rFonts w:hint="eastAsia"/>
              </w:rPr>
              <w:t>路線及び箇所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vAlign w:val="center"/>
          </w:tcPr>
          <w:p w14:paraId="74540C74" w14:textId="77777777" w:rsidR="0081629A" w:rsidRDefault="0081629A" w:rsidP="00E60826"/>
        </w:tc>
      </w:tr>
      <w:tr w:rsidR="00E60826" w14:paraId="4AFB7818" w14:textId="77777777" w:rsidTr="00804BCA">
        <w:trPr>
          <w:trHeight w:val="1260"/>
        </w:trPr>
        <w:tc>
          <w:tcPr>
            <w:tcW w:w="2088" w:type="dxa"/>
            <w:tcBorders>
              <w:left w:val="single" w:sz="4" w:space="0" w:color="auto"/>
            </w:tcBorders>
            <w:vAlign w:val="center"/>
          </w:tcPr>
          <w:p w14:paraId="4A5E979F" w14:textId="77777777" w:rsidR="00E60826" w:rsidRDefault="003178EB" w:rsidP="000D14DE">
            <w:pPr>
              <w:jc w:val="distribute"/>
            </w:pPr>
            <w:r>
              <w:rPr>
                <w:rFonts w:hint="eastAsia"/>
              </w:rPr>
              <w:t>工事</w:t>
            </w:r>
            <w:r w:rsidR="0081629A">
              <w:rPr>
                <w:rFonts w:hint="eastAsia"/>
              </w:rPr>
              <w:t>内容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vAlign w:val="center"/>
          </w:tcPr>
          <w:p w14:paraId="29EB8289" w14:textId="77777777" w:rsidR="00E60826" w:rsidRDefault="00E60826" w:rsidP="00E60826"/>
        </w:tc>
      </w:tr>
      <w:tr w:rsidR="00E60826" w14:paraId="54F0A589" w14:textId="77777777" w:rsidTr="00804BCA">
        <w:trPr>
          <w:trHeight w:val="1211"/>
        </w:trPr>
        <w:tc>
          <w:tcPr>
            <w:tcW w:w="208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C3AFEA5" w14:textId="77777777" w:rsidR="00E60826" w:rsidRDefault="003178EB" w:rsidP="000D14DE">
            <w:pPr>
              <w:jc w:val="distribute"/>
            </w:pPr>
            <w:r>
              <w:rPr>
                <w:rFonts w:hint="eastAsia"/>
              </w:rPr>
              <w:t>現場責任者氏名</w:t>
            </w:r>
          </w:p>
        </w:tc>
        <w:tc>
          <w:tcPr>
            <w:tcW w:w="661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E47D62E" w14:textId="77777777" w:rsidR="00E60826" w:rsidRDefault="00E60826" w:rsidP="00E60826"/>
        </w:tc>
      </w:tr>
      <w:tr w:rsidR="00E60826" w14:paraId="0D01050D" w14:textId="77777777" w:rsidTr="00804BCA">
        <w:tc>
          <w:tcPr>
            <w:tcW w:w="4248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F0B584E" w14:textId="77777777" w:rsidR="00E60826" w:rsidRDefault="003178EB" w:rsidP="000D14DE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445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1477283" w14:textId="77777777" w:rsidR="00E60826" w:rsidRDefault="003178EB" w:rsidP="000D14DE">
            <w:pPr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E60826" w14:paraId="7BE5DC63" w14:textId="77777777" w:rsidTr="00804BCA">
        <w:trPr>
          <w:trHeight w:val="2440"/>
        </w:trPr>
        <w:tc>
          <w:tcPr>
            <w:tcW w:w="4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880E" w14:textId="77777777" w:rsidR="00E60826" w:rsidRPr="003178EB" w:rsidRDefault="00E60826" w:rsidP="00E60826"/>
        </w:tc>
        <w:tc>
          <w:tcPr>
            <w:tcW w:w="4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741A" w14:textId="77777777" w:rsidR="00E60826" w:rsidRDefault="00E60826" w:rsidP="00E60826"/>
        </w:tc>
      </w:tr>
    </w:tbl>
    <w:p w14:paraId="3C44C517" w14:textId="77777777" w:rsidR="003178EB" w:rsidRPr="00B62B17" w:rsidRDefault="003178EB" w:rsidP="003178EB">
      <w:pPr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>備考</w:t>
      </w:r>
      <w:r w:rsidR="009A6827" w:rsidRPr="00B62B17">
        <w:rPr>
          <w:rFonts w:ascii="ＭＳ 明朝" w:hAnsi="ＭＳ 明朝" w:hint="eastAsia"/>
        </w:rPr>
        <w:t xml:space="preserve"> </w:t>
      </w:r>
      <w:r w:rsidRPr="00B62B17">
        <w:rPr>
          <w:rFonts w:ascii="ＭＳ 明朝" w:hAnsi="ＭＳ 明朝" w:hint="eastAsia"/>
        </w:rPr>
        <w:t xml:space="preserve">1　</w:t>
      </w:r>
      <w:r w:rsidR="009A6827" w:rsidRPr="00B62B17">
        <w:rPr>
          <w:rFonts w:ascii="ＭＳ 明朝" w:hAnsi="ＭＳ 明朝" w:hint="eastAsia"/>
        </w:rPr>
        <w:t xml:space="preserve"> </w:t>
      </w:r>
      <w:r w:rsidRPr="00B62B17">
        <w:rPr>
          <w:rFonts w:ascii="ＭＳ 明朝" w:hAnsi="ＭＳ 明朝" w:hint="eastAsia"/>
        </w:rPr>
        <w:t>この用紙の大きさは、</w:t>
      </w:r>
      <w:r w:rsidRPr="00F43B9D">
        <w:rPr>
          <w:rFonts w:ascii="ＭＳ 明朝" w:hAnsi="ＭＳ 明朝" w:hint="eastAsia"/>
        </w:rPr>
        <w:t>日本</w:t>
      </w:r>
      <w:r w:rsidR="0013047D" w:rsidRPr="00F43B9D">
        <w:rPr>
          <w:rFonts w:ascii="ＭＳ 明朝" w:hAnsi="ＭＳ 明朝" w:hint="eastAsia"/>
        </w:rPr>
        <w:t>産業</w:t>
      </w:r>
      <w:r w:rsidRPr="00F43B9D">
        <w:rPr>
          <w:rFonts w:ascii="ＭＳ 明朝" w:hAnsi="ＭＳ 明朝" w:hint="eastAsia"/>
        </w:rPr>
        <w:t>規格Ａ</w:t>
      </w:r>
      <w:r w:rsidRPr="009A7A6D">
        <w:rPr>
          <w:rFonts w:ascii="ＭＳ 明朝" w:hAnsi="ＭＳ 明朝" w:hint="eastAsia"/>
        </w:rPr>
        <w:t>4と</w:t>
      </w:r>
      <w:r w:rsidRPr="00B62B17">
        <w:rPr>
          <w:rFonts w:ascii="ＭＳ 明朝" w:hAnsi="ＭＳ 明朝" w:hint="eastAsia"/>
        </w:rPr>
        <w:t>すること。</w:t>
      </w:r>
    </w:p>
    <w:p w14:paraId="3549D866" w14:textId="77777777" w:rsidR="003178EB" w:rsidRPr="00B62B17" w:rsidRDefault="009A6827" w:rsidP="009A6827">
      <w:pPr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 xml:space="preserve">     2   </w:t>
      </w:r>
      <w:r w:rsidR="003178EB" w:rsidRPr="00B62B17">
        <w:rPr>
          <w:rFonts w:ascii="ＭＳ 明朝" w:hAnsi="ＭＳ 明朝" w:hint="eastAsia"/>
        </w:rPr>
        <w:t>法人にあっては、その名称、代表者氏名、主たる事務所の所在地を記入すること。</w:t>
      </w:r>
    </w:p>
    <w:p w14:paraId="6CFFA11C" w14:textId="77777777" w:rsidR="00BB0A32" w:rsidRPr="00B62B17" w:rsidRDefault="009A6827" w:rsidP="009A6827">
      <w:pPr>
        <w:ind w:firstLineChars="250" w:firstLine="525"/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 xml:space="preserve">3   </w:t>
      </w:r>
      <w:r w:rsidR="003178EB" w:rsidRPr="00B62B17">
        <w:rPr>
          <w:rFonts w:ascii="ＭＳ 明朝" w:hAnsi="ＭＳ 明朝" w:hint="eastAsia"/>
        </w:rPr>
        <w:t>※印の欄は、記入しないこと。</w:t>
      </w:r>
    </w:p>
    <w:p w14:paraId="25D4AA22" w14:textId="77777777" w:rsidR="003178EB" w:rsidRPr="00B62B17" w:rsidRDefault="009A6827" w:rsidP="009A6827">
      <w:pPr>
        <w:ind w:firstLineChars="250" w:firstLine="525"/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 xml:space="preserve">4   </w:t>
      </w:r>
      <w:r w:rsidR="0081629A" w:rsidRPr="00B62B17">
        <w:rPr>
          <w:rFonts w:ascii="ＭＳ 明朝" w:hAnsi="ＭＳ 明朝" w:hint="eastAsia"/>
        </w:rPr>
        <w:t>工事施</w:t>
      </w:r>
      <w:r w:rsidR="00ED2321">
        <w:rPr>
          <w:rFonts w:ascii="ＭＳ 明朝" w:hAnsi="ＭＳ 明朝" w:hint="eastAsia"/>
        </w:rPr>
        <w:t>工</w:t>
      </w:r>
      <w:r w:rsidR="003178EB" w:rsidRPr="00B62B17">
        <w:rPr>
          <w:rFonts w:ascii="ＭＳ 明朝" w:hAnsi="ＭＳ 明朝" w:hint="eastAsia"/>
        </w:rPr>
        <w:t>区域の略図を添付すること。</w:t>
      </w:r>
    </w:p>
    <w:sectPr w:rsidR="003178EB" w:rsidRPr="00B62B1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79DE" w14:textId="77777777" w:rsidR="005E02D1" w:rsidRDefault="005E02D1">
      <w:r>
        <w:separator/>
      </w:r>
    </w:p>
  </w:endnote>
  <w:endnote w:type="continuationSeparator" w:id="0">
    <w:p w14:paraId="12426BC0" w14:textId="77777777" w:rsidR="005E02D1" w:rsidRDefault="005E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AF2F6" w14:textId="77777777" w:rsidR="005E02D1" w:rsidRDefault="005E02D1">
      <w:r>
        <w:separator/>
      </w:r>
    </w:p>
  </w:footnote>
  <w:footnote w:type="continuationSeparator" w:id="0">
    <w:p w14:paraId="3BEDB31F" w14:textId="77777777" w:rsidR="005E02D1" w:rsidRDefault="005E0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F312" w14:textId="77777777" w:rsidR="00C11448" w:rsidRPr="006B45FE" w:rsidRDefault="00C11448">
    <w:pPr>
      <w:pStyle w:val="a3"/>
      <w:rPr>
        <w:rFonts w:ascii="ＭＳ Ｐゴシック" w:eastAsia="ＭＳ Ｐゴシック" w:hAnsi="ＭＳ Ｐゴシック"/>
        <w:b/>
      </w:rPr>
    </w:pPr>
    <w:r w:rsidRPr="006B45FE">
      <w:rPr>
        <w:rFonts w:ascii="ＭＳ Ｐゴシック" w:eastAsia="ＭＳ Ｐゴシック" w:hAnsi="ＭＳ Ｐゴシック" w:hint="eastAsia"/>
        <w:b/>
      </w:rPr>
      <w:t>様式第</w:t>
    </w:r>
    <w:r w:rsidR="0081629A" w:rsidRPr="006B45FE">
      <w:rPr>
        <w:rFonts w:ascii="ＭＳ Ｐゴシック" w:eastAsia="ＭＳ Ｐゴシック" w:hAnsi="ＭＳ Ｐゴシック" w:hint="eastAsia"/>
        <w:b/>
      </w:rPr>
      <w:t>12</w:t>
    </w:r>
    <w:r w:rsidRPr="006B45FE">
      <w:rPr>
        <w:rFonts w:ascii="ＭＳ Ｐゴシック" w:eastAsia="ＭＳ Ｐゴシック" w:hAnsi="ＭＳ Ｐゴシック" w:hint="eastAsia"/>
        <w:b/>
      </w:rPr>
      <w:t>号</w:t>
    </w:r>
  </w:p>
  <w:p w14:paraId="7028CF41" w14:textId="77777777" w:rsidR="0081629A" w:rsidRDefault="0081629A" w:rsidP="0081629A">
    <w:pPr>
      <w:pStyle w:val="a3"/>
    </w:pPr>
  </w:p>
  <w:p w14:paraId="68A3E905" w14:textId="77777777" w:rsidR="00C11448" w:rsidRDefault="0081629A" w:rsidP="0081629A">
    <w:pPr>
      <w:pStyle w:val="a3"/>
      <w:jc w:val="center"/>
    </w:pPr>
    <w:r>
      <w:rPr>
        <w:rFonts w:hint="eastAsia"/>
      </w:rPr>
      <w:t>道　　路　　工　　事</w:t>
    </w:r>
    <w:r w:rsidR="00C11448">
      <w:rPr>
        <w:rFonts w:hint="eastAsia"/>
      </w:rPr>
      <w:t xml:space="preserve">　　届　　出　　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37862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344"/>
    <w:rsid w:val="00061C13"/>
    <w:rsid w:val="000D14DE"/>
    <w:rsid w:val="000E3D5A"/>
    <w:rsid w:val="0013047D"/>
    <w:rsid w:val="0015417C"/>
    <w:rsid w:val="001779B4"/>
    <w:rsid w:val="001A0CF7"/>
    <w:rsid w:val="003178EB"/>
    <w:rsid w:val="00334441"/>
    <w:rsid w:val="003D51F6"/>
    <w:rsid w:val="005101AC"/>
    <w:rsid w:val="005738B3"/>
    <w:rsid w:val="005E02D1"/>
    <w:rsid w:val="00647B96"/>
    <w:rsid w:val="00684628"/>
    <w:rsid w:val="006B45FE"/>
    <w:rsid w:val="00804BCA"/>
    <w:rsid w:val="00811743"/>
    <w:rsid w:val="0081629A"/>
    <w:rsid w:val="008529D2"/>
    <w:rsid w:val="008545F4"/>
    <w:rsid w:val="00880DF2"/>
    <w:rsid w:val="00946203"/>
    <w:rsid w:val="009A6827"/>
    <w:rsid w:val="009A7A6D"/>
    <w:rsid w:val="00B064D4"/>
    <w:rsid w:val="00B60547"/>
    <w:rsid w:val="00B62B17"/>
    <w:rsid w:val="00BB0A32"/>
    <w:rsid w:val="00C11448"/>
    <w:rsid w:val="00CD7853"/>
    <w:rsid w:val="00CE029C"/>
    <w:rsid w:val="00CE5344"/>
    <w:rsid w:val="00D34064"/>
    <w:rsid w:val="00DA6508"/>
    <w:rsid w:val="00DD371E"/>
    <w:rsid w:val="00DE27BE"/>
    <w:rsid w:val="00E34C1E"/>
    <w:rsid w:val="00E44988"/>
    <w:rsid w:val="00E60826"/>
    <w:rsid w:val="00ED2321"/>
    <w:rsid w:val="00F43B9D"/>
    <w:rsid w:val="00F94A83"/>
    <w:rsid w:val="00FC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A91F8"/>
  <w15:docId w15:val="{FAE2BA17-74D1-4E5A-AF58-A1A59335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60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297;&#65298;&#21495;&#12288;&#36947;&#36335;&#24037;&#20107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第１２号　道路工事届出書.dot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>Hewlett-Packard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2016-05-12T01:32:00Z</cp:lastPrinted>
  <dcterms:created xsi:type="dcterms:W3CDTF">2023-10-05T09:23:00Z</dcterms:created>
  <dcterms:modified xsi:type="dcterms:W3CDTF">2023-10-05T09:23:00Z</dcterms:modified>
</cp:coreProperties>
</file>